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3C9" w:rsidRPr="000C4325" w:rsidRDefault="00AB73C9" w:rsidP="00614613">
      <w:pPr>
        <w:ind w:left="-709" w:firstLine="709"/>
        <w:jc w:val="center"/>
        <w:rPr>
          <w:rFonts w:ascii="Times New Roman" w:hAnsi="Times New Roman"/>
          <w:b/>
          <w:sz w:val="32"/>
          <w:szCs w:val="32"/>
        </w:rPr>
      </w:pPr>
      <w:r w:rsidRPr="000C4325">
        <w:rPr>
          <w:rFonts w:ascii="Times New Roman" w:hAnsi="Times New Roman"/>
          <w:b/>
          <w:sz w:val="32"/>
          <w:szCs w:val="32"/>
        </w:rPr>
        <w:t xml:space="preserve">Сведения </w:t>
      </w:r>
      <w:r>
        <w:rPr>
          <w:rFonts w:ascii="Times New Roman" w:hAnsi="Times New Roman"/>
          <w:b/>
          <w:sz w:val="32"/>
          <w:szCs w:val="32"/>
        </w:rPr>
        <w:t>о воспитателе</w:t>
      </w:r>
    </w:p>
    <w:p w:rsidR="00AB73C9" w:rsidRDefault="00AB73C9" w:rsidP="006A3CC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94CE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71pt;height:176.25pt;rotation:90;visibility:visible">
            <v:imagedata r:id="rId5" o:title="" croptop="5249f" cropbottom="39057f" cropleft="2705f" cropright="36314f"/>
          </v:shape>
        </w:pict>
      </w:r>
    </w:p>
    <w:p w:rsidR="00AB73C9" w:rsidRPr="001B7C6B" w:rsidRDefault="00AB73C9" w:rsidP="00593F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B7C6B">
        <w:rPr>
          <w:rFonts w:ascii="Times New Roman" w:hAnsi="Times New Roman"/>
          <w:b/>
          <w:sz w:val="28"/>
          <w:szCs w:val="28"/>
        </w:rPr>
        <w:t>Атаманова</w:t>
      </w:r>
    </w:p>
    <w:p w:rsidR="00AB73C9" w:rsidRPr="001B7C6B" w:rsidRDefault="00AB73C9" w:rsidP="00DB4A7C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1B7C6B">
        <w:rPr>
          <w:rFonts w:ascii="Times New Roman" w:hAnsi="Times New Roman"/>
          <w:b/>
          <w:sz w:val="28"/>
          <w:szCs w:val="28"/>
        </w:rPr>
        <w:t>Вера Александровна</w:t>
      </w:r>
    </w:p>
    <w:p w:rsidR="00AB73C9" w:rsidRDefault="00AB73C9" w:rsidP="00DB4A7C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AB73C9" w:rsidRDefault="00AB73C9" w:rsidP="00593FFA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53"/>
        <w:gridCol w:w="116"/>
        <w:gridCol w:w="5961"/>
      </w:tblGrid>
      <w:tr w:rsidR="00AB73C9" w:rsidRPr="00EF61CE" w:rsidTr="00EF61CE">
        <w:tc>
          <w:tcPr>
            <w:tcW w:w="9571" w:type="dxa"/>
            <w:gridSpan w:val="3"/>
          </w:tcPr>
          <w:p w:rsidR="00AB73C9" w:rsidRPr="00EF61CE" w:rsidRDefault="00AB73C9" w:rsidP="00EF61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1.Общие сведения</w:t>
            </w:r>
          </w:p>
        </w:tc>
      </w:tr>
      <w:tr w:rsidR="00AB73C9" w:rsidRPr="00EF61CE" w:rsidTr="00EF61CE">
        <w:tc>
          <w:tcPr>
            <w:tcW w:w="4644" w:type="dxa"/>
          </w:tcPr>
          <w:p w:rsidR="00AB73C9" w:rsidRPr="00EF61CE" w:rsidRDefault="00AB73C9" w:rsidP="00E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 xml:space="preserve">Муниципальное образование             </w:t>
            </w:r>
          </w:p>
        </w:tc>
        <w:tc>
          <w:tcPr>
            <w:tcW w:w="4927" w:type="dxa"/>
            <w:gridSpan w:val="2"/>
          </w:tcPr>
          <w:p w:rsidR="00AB73C9" w:rsidRPr="00EF61CE" w:rsidRDefault="00AB73C9" w:rsidP="001B7C6B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CE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   образовательное      учреждениеЦентр     развития       ребенка-детский№2«Солнышко»с.КрасноеКраснинского муниципального района Липецкой области</w:t>
            </w:r>
          </w:p>
        </w:tc>
      </w:tr>
      <w:tr w:rsidR="00AB73C9" w:rsidRPr="00EF61CE" w:rsidTr="00EF61CE">
        <w:tc>
          <w:tcPr>
            <w:tcW w:w="4644" w:type="dxa"/>
          </w:tcPr>
          <w:p w:rsidR="00AB73C9" w:rsidRPr="00EF61CE" w:rsidRDefault="00AB73C9" w:rsidP="00EF61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4927" w:type="dxa"/>
            <w:gridSpan w:val="2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с.Красное,ул.Газовиков, д.17,    </w:t>
            </w:r>
          </w:p>
          <w:p w:rsidR="00AB73C9" w:rsidRPr="00EF61CE" w:rsidRDefault="00AB73C9" w:rsidP="00E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>Краснинскийрайон, Липецкая область</w:t>
            </w:r>
          </w:p>
        </w:tc>
      </w:tr>
      <w:tr w:rsidR="00AB73C9" w:rsidRPr="00EF61CE" w:rsidTr="00EF61CE">
        <w:tc>
          <w:tcPr>
            <w:tcW w:w="4644" w:type="dxa"/>
          </w:tcPr>
          <w:p w:rsidR="00AB73C9" w:rsidRPr="00EF61CE" w:rsidRDefault="00AB73C9" w:rsidP="00E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 xml:space="preserve">Дата рождения (день, месяц, год)      </w:t>
            </w:r>
          </w:p>
        </w:tc>
        <w:tc>
          <w:tcPr>
            <w:tcW w:w="4927" w:type="dxa"/>
            <w:gridSpan w:val="2"/>
          </w:tcPr>
          <w:p w:rsidR="00AB73C9" w:rsidRPr="00EF61CE" w:rsidRDefault="00AB73C9" w:rsidP="00EF61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17.08.1968г</w:t>
            </w:r>
          </w:p>
        </w:tc>
      </w:tr>
      <w:tr w:rsidR="00AB73C9" w:rsidRPr="00EF61CE" w:rsidTr="00EF61CE">
        <w:tc>
          <w:tcPr>
            <w:tcW w:w="4644" w:type="dxa"/>
          </w:tcPr>
          <w:p w:rsidR="00AB73C9" w:rsidRPr="00EF61CE" w:rsidRDefault="00AB73C9" w:rsidP="00EF61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Место рождения</w:t>
            </w:r>
          </w:p>
        </w:tc>
        <w:tc>
          <w:tcPr>
            <w:tcW w:w="4927" w:type="dxa"/>
            <w:gridSpan w:val="2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>г. Архангельск,</w:t>
            </w:r>
          </w:p>
          <w:p w:rsidR="00AB73C9" w:rsidRPr="00EF61CE" w:rsidRDefault="00AB73C9" w:rsidP="00EF61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Архангельской области</w:t>
            </w:r>
          </w:p>
        </w:tc>
      </w:tr>
      <w:tr w:rsidR="00AB73C9" w:rsidRPr="00EF61CE" w:rsidTr="00EF61CE">
        <w:tc>
          <w:tcPr>
            <w:tcW w:w="9571" w:type="dxa"/>
            <w:gridSpan w:val="3"/>
          </w:tcPr>
          <w:p w:rsidR="00AB73C9" w:rsidRPr="00EF61CE" w:rsidRDefault="00AB73C9" w:rsidP="00EF61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 xml:space="preserve">2. Сведения о трудовой деятельности                   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Место работы (полное наименование     </w:t>
            </w:r>
          </w:p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>образовательного учреждения в</w:t>
            </w:r>
          </w:p>
          <w:p w:rsidR="00AB73C9" w:rsidRPr="00EF61CE" w:rsidRDefault="00AB73C9" w:rsidP="00E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соответствии с уставом)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Муниципальное бюджетное дошкольное    образовательноеучреждениеЦентр развития    ребенка-детский   сад №2 «Солнышко»      с.Красное</w:t>
            </w:r>
            <w:r w:rsidRPr="00EF61CE">
              <w:rPr>
                <w:rFonts w:ascii="Times New Roman" w:hAnsi="Times New Roman"/>
                <w:sz w:val="28"/>
                <w:szCs w:val="28"/>
              </w:rPr>
              <w:t>Краснинского муниципального района Липецкой области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E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Занимаемая должность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Общий трудовой и педагогический стаж  (полных лет)                        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>Общий  стаж  26 лет,</w:t>
            </w:r>
          </w:p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Педагогический стаж  26 лет                         </w:t>
            </w:r>
          </w:p>
          <w:p w:rsidR="00AB73C9" w:rsidRPr="00EF61CE" w:rsidRDefault="00AB73C9" w:rsidP="00EF61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каких возрастных группах в настоящее    время работает                       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Старшая группа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E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 xml:space="preserve">Аттестационная категория               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Высшая квалификационная категория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Почетные звания и награды                                              </w:t>
            </w:r>
          </w:p>
          <w:p w:rsidR="00AB73C9" w:rsidRPr="00EF61CE" w:rsidRDefault="00AB73C9" w:rsidP="00EF61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>(наименования и даты получения)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>2013г-  грамота 2 место  в районной выставке новогодних композиций «Вместо елки- новогодний букет»</w:t>
            </w:r>
          </w:p>
          <w:p w:rsidR="00AB73C9" w:rsidRPr="00EF61CE" w:rsidRDefault="00AB73C9" w:rsidP="00EF61CE">
            <w:pPr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EF61CE">
                <w:rPr>
                  <w:rFonts w:ascii="Times New Roman" w:hAnsi="Times New Roman"/>
                  <w:sz w:val="28"/>
                  <w:szCs w:val="28"/>
                  <w:lang w:eastAsia="ru-RU"/>
                </w:rPr>
                <w:t>2013 г</w:t>
              </w:r>
            </w:smartTag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грамота отдела образования</w:t>
            </w:r>
          </w:p>
          <w:p w:rsidR="00AB73C9" w:rsidRPr="00EF61CE" w:rsidRDefault="00AB73C9" w:rsidP="00EF61CE">
            <w:pPr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>Приказ №172 от 21.08.2013</w:t>
            </w:r>
          </w:p>
          <w:p w:rsidR="00AB73C9" w:rsidRPr="00EF61CE" w:rsidRDefault="00AB73C9" w:rsidP="00EF61CE">
            <w:pPr>
              <w:spacing w:after="0" w:line="240" w:lineRule="auto"/>
              <w:ind w:right="-5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EF61CE">
                <w:rPr>
                  <w:rFonts w:ascii="Times New Roman" w:hAnsi="Times New Roman"/>
                  <w:sz w:val="28"/>
                  <w:szCs w:val="28"/>
                  <w:lang w:eastAsia="ru-RU"/>
                </w:rPr>
                <w:t>2013 г</w:t>
              </w:r>
            </w:smartTag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диплом  за участие в областной выставке декоративно – прикладного творчества  «Юбилею Липецкой  области посвящается». Номинация: «Мир русской народной игрушки»</w:t>
            </w:r>
          </w:p>
          <w:p w:rsidR="00AB73C9" w:rsidRPr="00EF61CE" w:rsidRDefault="00AB73C9" w:rsidP="00EF61CE">
            <w:pPr>
              <w:spacing w:after="0" w:line="240" w:lineRule="auto"/>
              <w:ind w:right="-5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EF61CE">
                <w:rPr>
                  <w:rFonts w:ascii="Times New Roman" w:hAnsi="Times New Roman"/>
                  <w:b/>
                  <w:sz w:val="28"/>
                  <w:szCs w:val="28"/>
                  <w:lang w:eastAsia="ru-RU"/>
                </w:rPr>
                <w:t>2013 г</w:t>
              </w:r>
            </w:smartTag>
            <w:r w:rsidRPr="00EF61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2264/01-26  </w:t>
            </w:r>
            <w:r w:rsidRPr="00EF61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Благодарственное письмо главы</w:t>
            </w: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администрации Краснинского муниципального района за оказанную помощь в заключительном концерте творческих коллективов  рамках областного конкурса по  организации досуга населения  и развития народного творчества «Юбилею липецкой области посвящается»</w:t>
            </w:r>
          </w:p>
          <w:p w:rsidR="00AB73C9" w:rsidRPr="00EF61CE" w:rsidRDefault="00AB73C9" w:rsidP="00EF61CE">
            <w:pPr>
              <w:spacing w:after="0" w:line="240" w:lineRule="auto"/>
              <w:ind w:right="-54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Благодарственное письмо </w:t>
            </w:r>
          </w:p>
          <w:p w:rsidR="00AB73C9" w:rsidRPr="00EF61CE" w:rsidRDefault="00AB73C9" w:rsidP="00EF61CE">
            <w:pPr>
              <w:spacing w:after="0" w:line="240" w:lineRule="auto"/>
              <w:ind w:right="-5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>За участие Межрегиональной выставке – конкурсе  декоративно – прикладного искусства «Нет живописней русского наряда»</w:t>
            </w:r>
          </w:p>
          <w:p w:rsidR="00AB73C9" w:rsidRPr="00EF61CE" w:rsidRDefault="00AB73C9" w:rsidP="00EF61CE">
            <w:pPr>
              <w:spacing w:after="0" w:line="240" w:lineRule="auto"/>
              <w:ind w:right="-54"/>
              <w:rPr>
                <w:rFonts w:ascii="Times New Roman" w:hAnsi="Times New Roman"/>
                <w:sz w:val="28"/>
                <w:szCs w:val="28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 xml:space="preserve">2015г- диплом (1 место) в </w:t>
            </w:r>
            <w:r w:rsidRPr="00EF61CE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EF61CE">
              <w:rPr>
                <w:rFonts w:ascii="Times New Roman" w:hAnsi="Times New Roman"/>
                <w:sz w:val="28"/>
                <w:szCs w:val="28"/>
              </w:rPr>
              <w:t xml:space="preserve"> Всероссийского конкурса «Ты –гений» название работы : мини-музей: «Русская народная игрушка»</w:t>
            </w:r>
          </w:p>
          <w:p w:rsidR="00AB73C9" w:rsidRPr="00EF61CE" w:rsidRDefault="00AB73C9" w:rsidP="00EF61CE">
            <w:pPr>
              <w:spacing w:after="0" w:line="240" w:lineRule="auto"/>
              <w:ind w:right="-54"/>
              <w:rPr>
                <w:rFonts w:ascii="Times New Roman" w:hAnsi="Times New Roman"/>
                <w:sz w:val="28"/>
                <w:szCs w:val="28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2014г-Диплом  лауреата всероссийского конкурса «Медалинград-ноябрь 2014» номинация «Педагогические проекты» работа «Огород на окне»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Послужной список (места и сроки работы   за последние 5 лет)                     </w:t>
            </w:r>
          </w:p>
          <w:p w:rsidR="00AB73C9" w:rsidRPr="00EF61CE" w:rsidRDefault="00AB73C9" w:rsidP="00EF61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AB73C9" w:rsidRPr="00EF61CE" w:rsidRDefault="00AB73C9" w:rsidP="00E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     Центр развития ребенка-детский   сад  №2 «Солнышко»       с.Красное</w:t>
            </w:r>
            <w:r w:rsidRPr="00EF61CE">
              <w:rPr>
                <w:rFonts w:ascii="Times New Roman" w:hAnsi="Times New Roman"/>
                <w:sz w:val="28"/>
                <w:szCs w:val="28"/>
              </w:rPr>
              <w:t>Краснинского муниципального района Липецкой области</w:t>
            </w:r>
          </w:p>
          <w:p w:rsidR="00AB73C9" w:rsidRPr="00EF61CE" w:rsidRDefault="00AB73C9" w:rsidP="00E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B73C9" w:rsidRPr="00EF61CE" w:rsidRDefault="00AB73C9" w:rsidP="00E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B73C9" w:rsidRPr="00EF61CE" w:rsidTr="00EF61CE">
        <w:tc>
          <w:tcPr>
            <w:tcW w:w="9571" w:type="dxa"/>
            <w:gridSpan w:val="3"/>
          </w:tcPr>
          <w:p w:rsidR="00AB73C9" w:rsidRPr="00EF61CE" w:rsidRDefault="00AB73C9" w:rsidP="00EF61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 xml:space="preserve">3. Сведения об образовании                        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Наименование, год окончания учреждения  профессионального образования,                                          </w:t>
            </w:r>
          </w:p>
          <w:p w:rsidR="00AB73C9" w:rsidRPr="00EF61CE" w:rsidRDefault="00AB73C9" w:rsidP="00E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факультет                             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Елецкий государственный                                                                                           педагогический  институт, 1989г  </w:t>
            </w:r>
          </w:p>
          <w:p w:rsidR="00AB73C9" w:rsidRPr="00EF61CE" w:rsidRDefault="00AB73C9" w:rsidP="00E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AB73C9" w:rsidRPr="00EF61CE" w:rsidRDefault="00AB73C9" w:rsidP="00E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Факультет: Педагогика и психология дошкольная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E86FD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CE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Специальность,                          </w:t>
            </w:r>
          </w:p>
          <w:p w:rsidR="00AB73C9" w:rsidRPr="00EF61CE" w:rsidRDefault="00AB73C9" w:rsidP="00E86FD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73C9" w:rsidRPr="00EF61CE" w:rsidRDefault="00AB73C9" w:rsidP="00E86FD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квалификация по диплому                    </w:t>
            </w:r>
          </w:p>
        </w:tc>
        <w:tc>
          <w:tcPr>
            <w:tcW w:w="4786" w:type="dxa"/>
          </w:tcPr>
          <w:p w:rsidR="00AB73C9" w:rsidRPr="00EF61CE" w:rsidRDefault="00AB73C9" w:rsidP="00E86FD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CE">
              <w:rPr>
                <w:rFonts w:ascii="Times New Roman" w:hAnsi="Times New Roman" w:cs="Times New Roman"/>
                <w:sz w:val="28"/>
                <w:szCs w:val="28"/>
              </w:rPr>
              <w:t>Педагогика и психология                                    (дошкольная)</w:t>
            </w:r>
          </w:p>
          <w:p w:rsidR="00AB73C9" w:rsidRPr="00EF61CE" w:rsidRDefault="00AB73C9" w:rsidP="001B7C6B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CE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педагогики и                                          психологии (дошкольной). Воспитатель.                                                             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Дополнительное профессиональное          образование (за последние три года)                              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«Новые подходы к развитию личности ребенка в условиях государственно - общественного управления образованием в соответствии с ФГОС дошкольного образования» - курсы повышения квалификации с </w:t>
            </w:r>
            <w:r w:rsidRPr="00EF61CE">
              <w:rPr>
                <w:rFonts w:ascii="Times New Roman" w:hAnsi="Times New Roman"/>
                <w:snapToGrid w:val="0"/>
                <w:sz w:val="28"/>
                <w:szCs w:val="28"/>
                <w:lang w:eastAsia="ru-RU"/>
              </w:rPr>
              <w:t xml:space="preserve">06.10.2014-17.10.2014 г. Липецк </w:t>
            </w:r>
          </w:p>
          <w:p w:rsidR="00AB73C9" w:rsidRPr="00EF61CE" w:rsidRDefault="00AB73C9" w:rsidP="00EF61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>«Технологии дошкольного образования в условиях         введения ФГОС ДО» -курсы с 15.12.2014 – 26.12.2014  г. Елец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Основные публикации (в том числе                                        </w:t>
            </w:r>
          </w:p>
          <w:p w:rsidR="00AB73C9" w:rsidRPr="00EF61CE" w:rsidRDefault="00AB73C9" w:rsidP="00EF61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брошюры, книги)              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spacing w:after="0" w:line="240" w:lineRule="auto"/>
              <w:ind w:right="-54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-2010г – «Формирование эстетической оценки у детей старшего дошкольного возраста в процессе ознакомления с народной игрушкой»  </w:t>
            </w:r>
          </w:p>
          <w:p w:rsidR="00AB73C9" w:rsidRPr="00EF61CE" w:rsidRDefault="00AB73C9" w:rsidP="00EF61CE">
            <w:pPr>
              <w:spacing w:after="0" w:line="240" w:lineRule="auto"/>
              <w:ind w:right="-54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«Вопросы теории и практики дошкольного образования: Сборник  научных трудов  Выпуск  </w:t>
            </w:r>
            <w:r w:rsidRPr="00EF61CE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V</w:t>
            </w:r>
            <w:r w:rsidRPr="00EF61C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. Елец 2010. </w:t>
            </w:r>
            <w:r w:rsidRPr="00EF61CE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c</w:t>
            </w:r>
            <w:r w:rsidRPr="00EF61C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.209-214</w:t>
            </w:r>
          </w:p>
          <w:p w:rsidR="00AB73C9" w:rsidRPr="00EF61CE" w:rsidRDefault="00AB73C9" w:rsidP="00EF61C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61CE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EF61CE">
              <w:rPr>
                <w:rFonts w:ascii="Times New Roman" w:hAnsi="Times New Roman"/>
                <w:sz w:val="28"/>
                <w:szCs w:val="28"/>
              </w:rPr>
              <w:t>Становление профессиональной культуры будущего педагога на современном этапе развития образования</w:t>
            </w:r>
            <w:r w:rsidRPr="00EF61CE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Pr="00EF61CE">
              <w:rPr>
                <w:rFonts w:ascii="Times New Roman" w:hAnsi="Times New Roman"/>
                <w:sz w:val="28"/>
                <w:szCs w:val="28"/>
              </w:rPr>
              <w:t xml:space="preserve">Материалы </w:t>
            </w:r>
            <w:r w:rsidRPr="00EF61CE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EF61CE">
              <w:rPr>
                <w:rFonts w:ascii="Times New Roman" w:hAnsi="Times New Roman"/>
                <w:sz w:val="28"/>
                <w:szCs w:val="28"/>
              </w:rPr>
              <w:t xml:space="preserve"> Международной научно-практической конференции (29 апреля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EF61CE">
                <w:rPr>
                  <w:rFonts w:ascii="Times New Roman" w:hAnsi="Times New Roman"/>
                  <w:sz w:val="28"/>
                  <w:szCs w:val="28"/>
                </w:rPr>
                <w:t>2014 г</w:t>
              </w:r>
            </w:smartTag>
            <w:r w:rsidRPr="00EF61CE">
              <w:rPr>
                <w:rFonts w:ascii="Times New Roman" w:hAnsi="Times New Roman"/>
                <w:sz w:val="28"/>
                <w:szCs w:val="28"/>
              </w:rPr>
              <w:t xml:space="preserve">.; г. Липецк) Липецк: ЛГПУ, 2013. </w:t>
            </w:r>
          </w:p>
        </w:tc>
      </w:tr>
      <w:tr w:rsidR="00AB73C9" w:rsidRPr="00EF61CE" w:rsidTr="00EF61CE">
        <w:tc>
          <w:tcPr>
            <w:tcW w:w="9571" w:type="dxa"/>
            <w:gridSpan w:val="3"/>
          </w:tcPr>
          <w:p w:rsidR="00AB73C9" w:rsidRPr="00EF61CE" w:rsidRDefault="00AB73C9" w:rsidP="00EF61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4. Сведения об общественной деятельности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Членство в Профсоюзе (наименование,    дата вступления)                                                   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u w:val="single"/>
              </w:rPr>
              <w:t>___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Участие в других общественных                                           </w:t>
            </w:r>
          </w:p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организациях (наименование,                                             </w:t>
            </w:r>
          </w:p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направление деятельности, дата                                          </w:t>
            </w:r>
          </w:p>
          <w:p w:rsidR="00AB73C9" w:rsidRPr="00EF61CE" w:rsidRDefault="00AB73C9" w:rsidP="00EF61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вступления)                           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>Участие в Международной научной конференции «Становление профессиональной культуры будущего педагога на современном этапе развития образования»</w:t>
            </w:r>
          </w:p>
          <w:p w:rsidR="00AB73C9" w:rsidRPr="00EF61CE" w:rsidRDefault="00AB73C9" w:rsidP="00EF61CE">
            <w:pPr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доклад </w:t>
            </w: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>«Народные игрушки в социализации дошкольников, как одно из средств реализации целевых ориентиров ФГОС ДО»  29.04.2014  г.Липецк</w:t>
            </w:r>
          </w:p>
          <w:p w:rsidR="00AB73C9" w:rsidRPr="00EF61CE" w:rsidRDefault="00AB73C9" w:rsidP="00EF61CE">
            <w:pPr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Участие в Международной научно - практической конференции «Информационные технологии в обеспечении федеральных государственных образовательных стандартов»</w:t>
            </w:r>
          </w:p>
          <w:p w:rsidR="00AB73C9" w:rsidRPr="00EF61CE" w:rsidRDefault="00AB73C9" w:rsidP="00EF61CE">
            <w:pPr>
              <w:spacing w:after="0" w:line="240" w:lineRule="auto"/>
              <w:ind w:right="-54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b/>
                <w:sz w:val="28"/>
                <w:szCs w:val="28"/>
              </w:rPr>
              <w:t xml:space="preserve">Доклад </w:t>
            </w:r>
            <w:r w:rsidRPr="00EF61CE">
              <w:rPr>
                <w:rFonts w:ascii="Times New Roman" w:hAnsi="Times New Roman"/>
                <w:sz w:val="28"/>
                <w:szCs w:val="28"/>
              </w:rPr>
              <w:t>«Современный опыт использования русской народной игрушки в свете решений ФГОС» 16-17 июня 2014года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>Участие в работе методического</w:t>
            </w:r>
          </w:p>
          <w:p w:rsidR="00AB73C9" w:rsidRPr="00EF61CE" w:rsidRDefault="00AB73C9" w:rsidP="00EF61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объединения                           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«Русская народная игрушка - как средство художественно – эстетического воспитания дошкольников» -выступление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Участие в разработке и реализации       муниципальных, региональных,                                           </w:t>
            </w:r>
          </w:p>
          <w:p w:rsidR="00AB73C9" w:rsidRPr="00EF61CE" w:rsidRDefault="00AB73C9" w:rsidP="00EF61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федеральных программ и проектов       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>Участвовала в разработке ООП ДО,                                                                            программы развития ДОУ</w:t>
            </w:r>
          </w:p>
          <w:p w:rsidR="00AB73C9" w:rsidRPr="00EF61CE" w:rsidRDefault="00AB73C9" w:rsidP="00EF61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AB73C9" w:rsidRPr="00EF61CE" w:rsidTr="00EF61CE">
        <w:tc>
          <w:tcPr>
            <w:tcW w:w="9571" w:type="dxa"/>
            <w:gridSpan w:val="3"/>
          </w:tcPr>
          <w:p w:rsidR="00AB73C9" w:rsidRPr="00EF61CE" w:rsidRDefault="00AB73C9" w:rsidP="00EF61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5. Досуг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E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Хобби, увлечения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>чтение, изготовление русской народной куклы, кулинария</w:t>
            </w:r>
          </w:p>
        </w:tc>
      </w:tr>
      <w:tr w:rsidR="00AB73C9" w:rsidRPr="00EF61CE" w:rsidTr="00EF61CE">
        <w:tc>
          <w:tcPr>
            <w:tcW w:w="9571" w:type="dxa"/>
            <w:gridSpan w:val="3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6. Контактная информация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E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 xml:space="preserve">Адрес места работы                    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>399670 с.Красное , ул.Газовиков, д.17</w:t>
            </w:r>
          </w:p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>Краснинский район, Липецкая область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D04133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CE">
              <w:rPr>
                <w:rFonts w:ascii="Times New Roman" w:hAnsi="Times New Roman" w:cs="Times New Roman"/>
                <w:sz w:val="28"/>
                <w:szCs w:val="28"/>
              </w:rPr>
              <w:t xml:space="preserve">Телефоны с междугородним кодом:                               </w:t>
            </w:r>
          </w:p>
          <w:p w:rsidR="00AB73C9" w:rsidRPr="00EF61CE" w:rsidRDefault="00AB73C9" w:rsidP="00D04133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CE">
              <w:rPr>
                <w:rFonts w:ascii="Times New Roman" w:hAnsi="Times New Roman" w:cs="Times New Roman"/>
                <w:sz w:val="28"/>
                <w:szCs w:val="28"/>
              </w:rPr>
              <w:t xml:space="preserve">рабочий, домашний, мобильный                                      </w:t>
            </w:r>
          </w:p>
          <w:p w:rsidR="00AB73C9" w:rsidRPr="00EF61CE" w:rsidRDefault="00AB73C9" w:rsidP="00EF61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B73C9" w:rsidRPr="00EF61CE" w:rsidRDefault="00AB73C9" w:rsidP="00D04133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CE">
              <w:rPr>
                <w:rFonts w:ascii="Times New Roman" w:hAnsi="Times New Roman" w:cs="Times New Roman"/>
                <w:sz w:val="28"/>
                <w:szCs w:val="28"/>
              </w:rPr>
              <w:t>8(47469)2-04-02-рабочий                                                                                             8(47469)2-00-42 –домашний</w:t>
            </w:r>
          </w:p>
          <w:p w:rsidR="00AB73C9" w:rsidRPr="00EF61CE" w:rsidRDefault="00AB73C9" w:rsidP="00D04133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CE">
              <w:rPr>
                <w:rFonts w:ascii="Times New Roman" w:hAnsi="Times New Roman" w:cs="Times New Roman"/>
                <w:sz w:val="28"/>
                <w:szCs w:val="28"/>
              </w:rPr>
              <w:t xml:space="preserve">8-903- 867 -01- 61                                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D04133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CE">
              <w:rPr>
                <w:rFonts w:ascii="Times New Roman" w:hAnsi="Times New Roman" w:cs="Times New Roman"/>
                <w:sz w:val="28"/>
                <w:szCs w:val="28"/>
              </w:rPr>
              <w:t xml:space="preserve">Факс с междугородним кодом            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 xml:space="preserve"> 8(47469)2-12-57                                 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D04133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CE">
              <w:rPr>
                <w:rFonts w:ascii="Times New Roman" w:hAnsi="Times New Roman" w:cs="Times New Roman"/>
                <w:sz w:val="28"/>
                <w:szCs w:val="28"/>
              </w:rPr>
              <w:t xml:space="preserve">Адрес электронной почты                  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val="en-US"/>
              </w:rPr>
              <w:t>sdetskiysad</w:t>
            </w:r>
            <w:r w:rsidRPr="00EF61CE">
              <w:rPr>
                <w:rFonts w:ascii="Times New Roman" w:hAnsi="Times New Roman"/>
                <w:sz w:val="28"/>
                <w:szCs w:val="28"/>
              </w:rPr>
              <w:t>@</w:t>
            </w:r>
            <w:r w:rsidRPr="00EF61CE">
              <w:rPr>
                <w:rFonts w:ascii="Times New Roman" w:hAnsi="Times New Roman"/>
                <w:sz w:val="28"/>
                <w:szCs w:val="28"/>
                <w:lang w:val="en-US"/>
              </w:rPr>
              <w:t>bk</w:t>
            </w:r>
            <w:r w:rsidRPr="00EF61CE">
              <w:rPr>
                <w:rFonts w:ascii="Times New Roman" w:hAnsi="Times New Roman"/>
                <w:sz w:val="28"/>
                <w:szCs w:val="28"/>
              </w:rPr>
              <w:t>.</w:t>
            </w:r>
            <w:r w:rsidRPr="00EF61CE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E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Фамилия, имя, отчество руководителя     образовательного учреждения           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6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Чернышова Любовь Васильевна     </w:t>
            </w:r>
          </w:p>
        </w:tc>
      </w:tr>
      <w:tr w:rsidR="00AB73C9" w:rsidRPr="00EF61CE" w:rsidTr="00EF61CE">
        <w:tc>
          <w:tcPr>
            <w:tcW w:w="9571" w:type="dxa"/>
            <w:gridSpan w:val="3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7. Профессиональные ценности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D04133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CE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Педагогическое кредо участника                                          </w:t>
            </w:r>
          </w:p>
          <w:p w:rsidR="00AB73C9" w:rsidRPr="00EF61CE" w:rsidRDefault="00AB73C9" w:rsidP="00D04133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CE">
              <w:rPr>
                <w:rFonts w:ascii="Times New Roman" w:hAnsi="Times New Roman" w:cs="Times New Roman"/>
                <w:sz w:val="28"/>
                <w:szCs w:val="28"/>
              </w:rPr>
              <w:t xml:space="preserve">конкурса  </w:t>
            </w:r>
          </w:p>
          <w:p w:rsidR="00AB73C9" w:rsidRPr="00EF61CE" w:rsidRDefault="00AB73C9" w:rsidP="00D04133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«Верю в талант каждого ребенка»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927E05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CE">
              <w:rPr>
                <w:rFonts w:ascii="Times New Roman" w:hAnsi="Times New Roman" w:cs="Times New Roman"/>
                <w:sz w:val="28"/>
                <w:szCs w:val="28"/>
              </w:rPr>
              <w:t>Почему нравится работать в дошкольном      учреждении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61CE">
              <w:rPr>
                <w:rStyle w:val="apple-converted-space"/>
                <w:rFonts w:ascii="Arial" w:hAnsi="Arial" w:cs="Arial"/>
                <w:i/>
                <w:iCs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EF61C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В детском саду можно дышать атмосферой детства – атмосферой искренности, творчества, детской  непосредственности</w:t>
            </w:r>
            <w:r w:rsidRPr="00EF61CE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EF61CE">
              <w:rPr>
                <w:rFonts w:ascii="Times New Roman" w:hAnsi="Times New Roman"/>
                <w:sz w:val="28"/>
                <w:szCs w:val="28"/>
              </w:rPr>
              <w:t>и теплоты.</w:t>
            </w:r>
            <w:r w:rsidRPr="00EF61CE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EF61CE">
              <w:rPr>
                <w:rFonts w:ascii="Times New Roman" w:hAnsi="Times New Roman"/>
                <w:sz w:val="28"/>
                <w:szCs w:val="28"/>
              </w:rPr>
              <w:t>С детьми</w:t>
            </w:r>
            <w:r w:rsidRPr="00EF61CE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EF61C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никогда</w:t>
            </w:r>
            <w:r w:rsidRPr="00EF61CE">
              <w:rPr>
                <w:rFonts w:ascii="Times New Roman" w:hAnsi="Times New Roman"/>
                <w:sz w:val="28"/>
                <w:szCs w:val="28"/>
              </w:rPr>
              <w:t>не утратишь</w:t>
            </w:r>
            <w:r w:rsidRPr="00EF61CE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EF61C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способность удивляться, по-настоящему радоваться</w:t>
            </w:r>
            <w:r w:rsidRPr="00EF61CE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EF61CE">
              <w:rPr>
                <w:rFonts w:ascii="Times New Roman" w:hAnsi="Times New Roman"/>
                <w:sz w:val="28"/>
                <w:szCs w:val="28"/>
              </w:rPr>
              <w:t>и огорчаться,</w:t>
            </w:r>
            <w:r w:rsidRPr="00EF61CE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EF61C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сопереживать, любопытничать</w:t>
            </w:r>
            <w:r w:rsidRPr="00EF61CE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EF61CE">
              <w:rPr>
                <w:rFonts w:ascii="Times New Roman" w:hAnsi="Times New Roman"/>
                <w:sz w:val="28"/>
                <w:szCs w:val="28"/>
              </w:rPr>
              <w:t>и исследовать.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927E05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CE">
              <w:rPr>
                <w:rFonts w:ascii="Times New Roman" w:hAnsi="Times New Roman" w:cs="Times New Roman"/>
                <w:sz w:val="28"/>
                <w:szCs w:val="28"/>
              </w:rPr>
              <w:t xml:space="preserve">В чем, по мнению участника конкурса,      состоит основная  миссия воспитателя   </w:t>
            </w:r>
          </w:p>
        </w:tc>
        <w:tc>
          <w:tcPr>
            <w:tcW w:w="4786" w:type="dxa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61C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Знать, понимать</w:t>
            </w:r>
            <w:r w:rsidRPr="00EF61CE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EF61CE">
              <w:rPr>
                <w:rFonts w:ascii="Times New Roman" w:hAnsi="Times New Roman"/>
                <w:sz w:val="28"/>
                <w:szCs w:val="28"/>
              </w:rPr>
              <w:t>и принимать</w:t>
            </w:r>
            <w:r w:rsidRPr="00EF61CE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EF61C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проблемы современных детей. Дать импульс становлению взаимопонимания в детском коллективе</w:t>
            </w:r>
            <w:r w:rsidRPr="00EF61CE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B73C9" w:rsidRPr="00EF61CE" w:rsidTr="00EF61CE">
        <w:tc>
          <w:tcPr>
            <w:tcW w:w="9571" w:type="dxa"/>
            <w:gridSpan w:val="3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8. Приложения</w:t>
            </w:r>
          </w:p>
        </w:tc>
      </w:tr>
      <w:tr w:rsidR="00AB73C9" w:rsidRPr="00EF61CE" w:rsidTr="00EF61CE">
        <w:tc>
          <w:tcPr>
            <w:tcW w:w="4785" w:type="dxa"/>
            <w:gridSpan w:val="2"/>
          </w:tcPr>
          <w:p w:rsidR="00AB73C9" w:rsidRPr="00EF61CE" w:rsidRDefault="00AB73C9" w:rsidP="00927E05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CE">
              <w:rPr>
                <w:rFonts w:ascii="Times New Roman" w:hAnsi="Times New Roman" w:cs="Times New Roman"/>
                <w:sz w:val="28"/>
                <w:szCs w:val="28"/>
              </w:rPr>
              <w:t xml:space="preserve">Интересные сведения об участнике                                       </w:t>
            </w:r>
          </w:p>
          <w:p w:rsidR="00AB73C9" w:rsidRPr="00EF61CE" w:rsidRDefault="00AB73C9" w:rsidP="00927E05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CE">
              <w:rPr>
                <w:rFonts w:ascii="Times New Roman" w:hAnsi="Times New Roman" w:cs="Times New Roman"/>
                <w:sz w:val="28"/>
                <w:szCs w:val="28"/>
              </w:rPr>
              <w:t xml:space="preserve">конкурса, не раскрытые предыдущими          разделами                            </w:t>
            </w:r>
          </w:p>
          <w:p w:rsidR="00AB73C9" w:rsidRPr="00EF61CE" w:rsidRDefault="00AB73C9" w:rsidP="00927E05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B73C9" w:rsidRPr="00EF61CE" w:rsidRDefault="00AB73C9" w:rsidP="00EF6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61CE">
              <w:rPr>
                <w:rFonts w:ascii="Times New Roman" w:hAnsi="Times New Roman"/>
                <w:sz w:val="28"/>
                <w:szCs w:val="28"/>
              </w:rPr>
              <w:t>Вера Александровна  является активным участником различных интернет-конкурсов, участником межрегиональных событийных туристических фестивалей.</w:t>
            </w:r>
          </w:p>
        </w:tc>
      </w:tr>
    </w:tbl>
    <w:p w:rsidR="00AB73C9" w:rsidRDefault="00AB73C9" w:rsidP="00927E05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AB73C9" w:rsidRDefault="00AB73C9" w:rsidP="00927E05">
      <w:pPr>
        <w:pStyle w:val="ConsPlusNonformat"/>
        <w:rPr>
          <w:rFonts w:ascii="Times New Roman" w:hAnsi="Times New Roman" w:cs="Times New Roman"/>
        </w:rPr>
      </w:pPr>
      <w:r w:rsidRPr="00927E05">
        <w:rPr>
          <w:rFonts w:ascii="Times New Roman" w:hAnsi="Times New Roman" w:cs="Times New Roman"/>
          <w:sz w:val="28"/>
          <w:szCs w:val="28"/>
        </w:rPr>
        <w:t>Достоверн</w:t>
      </w:r>
      <w:bookmarkStart w:id="0" w:name="_GoBack"/>
      <w:bookmarkEnd w:id="0"/>
      <w:r w:rsidRPr="00927E05">
        <w:rPr>
          <w:rFonts w:ascii="Times New Roman" w:hAnsi="Times New Roman" w:cs="Times New Roman"/>
          <w:sz w:val="28"/>
          <w:szCs w:val="28"/>
        </w:rPr>
        <w:t>ость сведений подтверждаю</w:t>
      </w:r>
      <w:r w:rsidRPr="00927E05">
        <w:rPr>
          <w:rFonts w:ascii="Times New Roman" w:hAnsi="Times New Roman" w:cs="Times New Roman"/>
        </w:rPr>
        <w:t>:</w:t>
      </w:r>
    </w:p>
    <w:p w:rsidR="00AB73C9" w:rsidRPr="00927E05" w:rsidRDefault="00AB73C9" w:rsidP="00927E05">
      <w:pPr>
        <w:pStyle w:val="ConsPlusNonformat"/>
        <w:rPr>
          <w:rFonts w:ascii="Times New Roman" w:hAnsi="Times New Roman" w:cs="Times New Roman"/>
        </w:rPr>
      </w:pPr>
    </w:p>
    <w:p w:rsidR="00AB73C9" w:rsidRPr="00927E05" w:rsidRDefault="00AB73C9" w:rsidP="00927E05">
      <w:pPr>
        <w:pStyle w:val="ConsPlusNonformat"/>
        <w:rPr>
          <w:rFonts w:ascii="Times New Roman" w:hAnsi="Times New Roman" w:cs="Times New Roman"/>
        </w:rPr>
      </w:pPr>
      <w:r w:rsidRPr="00927E05">
        <w:rPr>
          <w:rFonts w:ascii="Times New Roman" w:hAnsi="Times New Roman" w:cs="Times New Roman"/>
        </w:rPr>
        <w:t>_____________________         _____________________________________________</w:t>
      </w:r>
    </w:p>
    <w:p w:rsidR="00AB73C9" w:rsidRPr="00927E05" w:rsidRDefault="00AB73C9" w:rsidP="00927E05">
      <w:pPr>
        <w:pStyle w:val="ConsPlusNonformat"/>
        <w:rPr>
          <w:rFonts w:ascii="Times New Roman" w:hAnsi="Times New Roman" w:cs="Times New Roman"/>
        </w:rPr>
      </w:pPr>
      <w:r w:rsidRPr="00927E05">
        <w:rPr>
          <w:rFonts w:ascii="Times New Roman" w:hAnsi="Times New Roman" w:cs="Times New Roman"/>
        </w:rPr>
        <w:t xml:space="preserve">     (</w:t>
      </w:r>
      <w:r w:rsidRPr="00927E05">
        <w:rPr>
          <w:rFonts w:ascii="Times New Roman" w:hAnsi="Times New Roman" w:cs="Times New Roman"/>
          <w:sz w:val="16"/>
          <w:szCs w:val="16"/>
        </w:rPr>
        <w:t>подпись)                 (фамилия, имя, отчество участника конкурса)</w:t>
      </w:r>
    </w:p>
    <w:p w:rsidR="00AB73C9" w:rsidRPr="00927E05" w:rsidRDefault="00AB73C9" w:rsidP="00927E05">
      <w:pPr>
        <w:pStyle w:val="ConsPlusNonformat"/>
        <w:rPr>
          <w:rFonts w:ascii="Times New Roman" w:hAnsi="Times New Roman" w:cs="Times New Roman"/>
        </w:rPr>
      </w:pPr>
    </w:p>
    <w:p w:rsidR="00AB73C9" w:rsidRPr="00927E05" w:rsidRDefault="00AB73C9" w:rsidP="00927E05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927E05">
        <w:rPr>
          <w:rFonts w:ascii="Times New Roman" w:hAnsi="Times New Roman" w:cs="Times New Roman"/>
          <w:sz w:val="28"/>
          <w:szCs w:val="28"/>
        </w:rPr>
        <w:t>"__" __________ 20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927E05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AB73C9" w:rsidRPr="00593FFA" w:rsidRDefault="00AB73C9" w:rsidP="00593FFA">
      <w:pPr>
        <w:spacing w:after="0" w:line="240" w:lineRule="auto"/>
        <w:jc w:val="center"/>
        <w:rPr>
          <w:rFonts w:ascii="Times New Roman" w:hAnsi="Times New Roman"/>
          <w:u w:val="single"/>
        </w:rPr>
      </w:pPr>
    </w:p>
    <w:sectPr w:rsidR="00AB73C9" w:rsidRPr="00593FFA" w:rsidSect="00F82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3752A"/>
    <w:multiLevelType w:val="hybridMultilevel"/>
    <w:tmpl w:val="1B1680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3FFA"/>
    <w:rsid w:val="000C4325"/>
    <w:rsid w:val="00111734"/>
    <w:rsid w:val="001B7C6B"/>
    <w:rsid w:val="001D5E91"/>
    <w:rsid w:val="001D7274"/>
    <w:rsid w:val="00225B2C"/>
    <w:rsid w:val="002E1FA4"/>
    <w:rsid w:val="00304A33"/>
    <w:rsid w:val="003C1477"/>
    <w:rsid w:val="00593FFA"/>
    <w:rsid w:val="00594CE2"/>
    <w:rsid w:val="00614613"/>
    <w:rsid w:val="00616417"/>
    <w:rsid w:val="00652DA9"/>
    <w:rsid w:val="006A3CC5"/>
    <w:rsid w:val="00721F2A"/>
    <w:rsid w:val="00904899"/>
    <w:rsid w:val="00927E05"/>
    <w:rsid w:val="009A67B7"/>
    <w:rsid w:val="009B236A"/>
    <w:rsid w:val="009C2D5D"/>
    <w:rsid w:val="00AB73C9"/>
    <w:rsid w:val="00AB7FB2"/>
    <w:rsid w:val="00D04133"/>
    <w:rsid w:val="00D076FD"/>
    <w:rsid w:val="00D44EE4"/>
    <w:rsid w:val="00DB4A7C"/>
    <w:rsid w:val="00E86FD9"/>
    <w:rsid w:val="00E97683"/>
    <w:rsid w:val="00EA0B29"/>
    <w:rsid w:val="00EF468C"/>
    <w:rsid w:val="00EF61CE"/>
    <w:rsid w:val="00F82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12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93FF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593FF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D0413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4133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1D727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uiPriority w:val="99"/>
    <w:rsid w:val="009B236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347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</TotalTime>
  <Pages>5</Pages>
  <Words>1153</Words>
  <Characters>6578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 Николаевич</cp:lastModifiedBy>
  <cp:revision>7</cp:revision>
  <cp:lastPrinted>2016-03-24T14:01:00Z</cp:lastPrinted>
  <dcterms:created xsi:type="dcterms:W3CDTF">2016-03-21T13:47:00Z</dcterms:created>
  <dcterms:modified xsi:type="dcterms:W3CDTF">2017-11-22T19:12:00Z</dcterms:modified>
</cp:coreProperties>
</file>